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16" w:rsidRDefault="00A90016" w:rsidP="005621E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E8042F">
        <w:rPr>
          <w:rFonts w:ascii="Times New Roman" w:hAnsi="Times New Roman"/>
          <w:b/>
          <w:sz w:val="24"/>
          <w:szCs w:val="24"/>
          <w:lang w:eastAsia="it-IT"/>
        </w:rPr>
        <w:t>Tutti al mare, a ballar flamenco!</w:t>
      </w:r>
    </w:p>
    <w:p w:rsidR="00A90016" w:rsidRPr="00E8042F" w:rsidRDefault="00A90016" w:rsidP="005621E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it-IT"/>
        </w:rPr>
      </w:pPr>
    </w:p>
    <w:p w:rsidR="00A90016" w:rsidRPr="00396B9E" w:rsidRDefault="00A90016" w:rsidP="005621E4">
      <w:pPr>
        <w:pStyle w:val="NoSpacing"/>
        <w:jc w:val="both"/>
        <w:rPr>
          <w:rFonts w:ascii="Times New Roman" w:hAnsi="Times New Roman"/>
          <w:sz w:val="24"/>
          <w:szCs w:val="24"/>
          <w:lang w:eastAsia="it-IT"/>
        </w:rPr>
      </w:pPr>
    </w:p>
    <w:p w:rsidR="00A90016" w:rsidRPr="008972CB" w:rsidRDefault="00A90016" w:rsidP="005621E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8972CB">
        <w:rPr>
          <w:rFonts w:ascii="Times New Roman" w:hAnsi="Times New Roman"/>
          <w:b/>
          <w:sz w:val="24"/>
          <w:szCs w:val="24"/>
          <w:lang w:eastAsia="it-IT"/>
        </w:rPr>
        <w:t>FLAMENCO FESTIVAL IMPERIA</w:t>
      </w:r>
    </w:p>
    <w:p w:rsidR="00A90016" w:rsidRDefault="00A90016" w:rsidP="005621E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8972CB">
        <w:rPr>
          <w:rFonts w:ascii="Times New Roman" w:hAnsi="Times New Roman"/>
          <w:b/>
          <w:sz w:val="24"/>
          <w:szCs w:val="24"/>
          <w:lang w:eastAsia="it-IT"/>
        </w:rPr>
        <w:t>Dal 15 al 17 LUGLIO 2016</w:t>
      </w:r>
    </w:p>
    <w:p w:rsidR="00A90016" w:rsidRPr="008972CB" w:rsidRDefault="00A90016" w:rsidP="005621E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8972CB">
        <w:rPr>
          <w:rFonts w:ascii="Times New Roman" w:hAnsi="Times New Roman"/>
          <w:b/>
          <w:sz w:val="24"/>
          <w:szCs w:val="24"/>
          <w:lang w:eastAsia="it-IT"/>
        </w:rPr>
        <w:t>PROGRAMMA COMPLETO</w:t>
      </w:r>
    </w:p>
    <w:p w:rsidR="00A90016" w:rsidRDefault="00A90016" w:rsidP="005621E4">
      <w:pPr>
        <w:pStyle w:val="NoSpacing"/>
        <w:rPr>
          <w:rFonts w:ascii="Times New Roman" w:hAnsi="Times New Roman"/>
          <w:sz w:val="24"/>
          <w:szCs w:val="24"/>
          <w:lang w:eastAsia="it-IT"/>
        </w:rPr>
      </w:pP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>
        <w:rPr>
          <w:rFonts w:ascii="Times New Roman" w:hAnsi="Times New Roman"/>
          <w:sz w:val="24"/>
          <w:szCs w:val="24"/>
          <w:lang w:eastAsia="it-IT"/>
        </w:rPr>
        <w:t xml:space="preserve">Gli artisti ospiti </w:t>
      </w:r>
    </w:p>
    <w:p w:rsidR="00A90016" w:rsidRDefault="00A90016" w:rsidP="005621E4">
      <w:pPr>
        <w:pStyle w:val="NoSpacing"/>
        <w:rPr>
          <w:rFonts w:ascii="Times New Roman" w:hAnsi="Times New Roman"/>
          <w:sz w:val="24"/>
          <w:szCs w:val="24"/>
          <w:lang w:eastAsia="it-IT"/>
        </w:rPr>
      </w:pPr>
      <w:r w:rsidRPr="00396B9E">
        <w:rPr>
          <w:rFonts w:ascii="Times New Roman" w:hAnsi="Times New Roman"/>
          <w:sz w:val="24"/>
          <w:szCs w:val="24"/>
          <w:lang w:eastAsia="it-IT"/>
        </w:rPr>
        <w:t>Rosa Belmonte bailaora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Juan Polvillo bailaor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Cheito cantaor...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Antonio Porro chitarra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Francesco Perrotta cajon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E8042F">
        <w:rPr>
          <w:rFonts w:ascii="Times New Roman" w:hAnsi="Times New Roman"/>
          <w:b/>
          <w:sz w:val="24"/>
          <w:szCs w:val="24"/>
          <w:lang w:eastAsia="it-IT"/>
        </w:rPr>
        <w:t>Venerdì 15 LUGLIO</w:t>
      </w:r>
      <w:r w:rsidRPr="00E8042F">
        <w:rPr>
          <w:rFonts w:ascii="Times New Roman" w:hAnsi="Times New Roman"/>
          <w:b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u w:val="single"/>
          <w:lang w:eastAsia="it-IT"/>
        </w:rPr>
        <w:t>h. 21 SPETTACOLO DI FLAMENCO</w:t>
      </w:r>
      <w:r w:rsidRPr="00396B9E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con Rosa Belmonte e Juan Polvillo, baile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Cheito, cante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Antonio Porro, chitarra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Francesco Perrotta, cajon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u w:val="single"/>
          <w:lang w:eastAsia="it-IT"/>
        </w:rPr>
        <w:t xml:space="preserve">Cena </w:t>
      </w:r>
      <w:r w:rsidRPr="00396B9E">
        <w:rPr>
          <w:rFonts w:ascii="Times New Roman" w:hAnsi="Times New Roman"/>
          <w:sz w:val="24"/>
          <w:szCs w:val="24"/>
          <w:lang w:eastAsia="it-IT"/>
        </w:rPr>
        <w:t>con Tapas, tortillas e paella (su prenotazione) dopo lo spettacolo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E8042F">
        <w:rPr>
          <w:rFonts w:ascii="Times New Roman" w:hAnsi="Times New Roman"/>
          <w:b/>
          <w:sz w:val="24"/>
          <w:szCs w:val="24"/>
          <w:lang w:eastAsia="it-IT"/>
        </w:rPr>
        <w:t xml:space="preserve">MOSTRA “FlamencOlè” </w:t>
      </w:r>
      <w:r w:rsidRPr="00E8042F">
        <w:rPr>
          <w:rFonts w:ascii="Times New Roman" w:hAnsi="Times New Roman"/>
          <w:b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t>Un breve viaggio nella storia del flamenco attraverso oggetti, installazioni, fotografie e libri.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INGRESSO GRATUITO</w:t>
      </w:r>
    </w:p>
    <w:p w:rsidR="00A90016" w:rsidRDefault="00A90016" w:rsidP="005621E4">
      <w:pPr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br w:type="page"/>
      </w:r>
    </w:p>
    <w:p w:rsidR="00A90016" w:rsidRDefault="00A90016" w:rsidP="005621E4">
      <w:pPr>
        <w:pStyle w:val="NoSpacing"/>
        <w:rPr>
          <w:rFonts w:ascii="Times New Roman" w:hAnsi="Times New Roman"/>
          <w:sz w:val="24"/>
          <w:szCs w:val="24"/>
          <w:lang w:eastAsia="it-IT"/>
        </w:rPr>
      </w:pPr>
      <w:r w:rsidRPr="00E8042F">
        <w:rPr>
          <w:rFonts w:ascii="Times New Roman" w:hAnsi="Times New Roman"/>
          <w:b/>
          <w:sz w:val="24"/>
          <w:szCs w:val="24"/>
          <w:lang w:eastAsia="it-IT"/>
        </w:rPr>
        <w:t>Sabato 16 LUGLIO</w:t>
      </w:r>
      <w:r w:rsidRPr="00E8042F">
        <w:rPr>
          <w:rFonts w:ascii="Times New Roman" w:hAnsi="Times New Roman"/>
          <w:b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t>STAGES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 xml:space="preserve">MATTINA - </w:t>
      </w:r>
      <w:r w:rsidRPr="00396B9E">
        <w:rPr>
          <w:rFonts w:ascii="Times New Roman" w:hAnsi="Times New Roman"/>
          <w:sz w:val="24"/>
          <w:szCs w:val="24"/>
          <w:u w:val="single"/>
          <w:lang w:eastAsia="it-IT"/>
        </w:rPr>
        <w:t>Musica (canto su prenotazione</w:t>
      </w:r>
      <w:r w:rsidRPr="00396B9E">
        <w:rPr>
          <w:rFonts w:ascii="Times New Roman" w:hAnsi="Times New Roman"/>
          <w:sz w:val="24"/>
          <w:szCs w:val="24"/>
          <w:lang w:eastAsia="it-IT"/>
        </w:rPr>
        <w:t>)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Cajon h. 9-11 - Francesco Perrotta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Chitarra h. 11,15-13.15 - Antonio Porro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 xml:space="preserve">POMERIGGIO - </w:t>
      </w:r>
      <w:r w:rsidRPr="00396B9E">
        <w:rPr>
          <w:rFonts w:ascii="Times New Roman" w:hAnsi="Times New Roman"/>
          <w:sz w:val="24"/>
          <w:szCs w:val="24"/>
          <w:u w:val="single"/>
          <w:lang w:eastAsia="it-IT"/>
        </w:rPr>
        <w:t>Baile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c/o Centro studi danza MOV'ART - via XX Settembre, 9/A - Porto Maurizio Imperia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Rosa Belmonte e Juan Polvillo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INTERMEDIO ALEGRIA con Rosa Belmonte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INTERMEDIO TANGOS con Juan Polvillo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AVANZADO TARANTO con Rosa Belmonte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AVANZADO SOLEA POR BULERIAS con Juan Polvillo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Intermedio h. 15-16,30 - avanzato h. 15-16,30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Avanzato h. 16,45-18,15 - intermedio h. 16,45-18,15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h 21 CINEFLAMENCO</w:t>
      </w:r>
      <w:r>
        <w:rPr>
          <w:rFonts w:ascii="Times New Roman" w:hAnsi="Times New Roman"/>
          <w:sz w:val="24"/>
          <w:szCs w:val="24"/>
          <w:lang w:eastAsia="it-IT"/>
        </w:rPr>
        <w:br/>
        <w:t xml:space="preserve">Proiezione di </w:t>
      </w:r>
      <w:r w:rsidRPr="005621E4">
        <w:rPr>
          <w:rFonts w:ascii="Times New Roman" w:hAnsi="Times New Roman"/>
          <w:i/>
          <w:sz w:val="24"/>
          <w:szCs w:val="24"/>
          <w:lang w:eastAsia="it-IT"/>
        </w:rPr>
        <w:t>Flamenco</w:t>
      </w:r>
      <w:r w:rsidRPr="00396B9E">
        <w:rPr>
          <w:rFonts w:ascii="Times New Roman" w:hAnsi="Times New Roman"/>
          <w:sz w:val="24"/>
          <w:szCs w:val="24"/>
          <w:lang w:eastAsia="it-IT"/>
        </w:rPr>
        <w:t xml:space="preserve"> una pellicola diretta da Carlos Saura. Rosa Belmonte ha partecipato come ballerina nel film </w:t>
      </w:r>
      <w:r w:rsidRPr="00396B9E">
        <w:rPr>
          <w:rFonts w:ascii="Times New Roman" w:hAnsi="Times New Roman"/>
          <w:i/>
          <w:sz w:val="24"/>
          <w:szCs w:val="24"/>
          <w:lang w:eastAsia="it-IT"/>
        </w:rPr>
        <w:t xml:space="preserve">Flamenco </w:t>
      </w:r>
      <w:r w:rsidRPr="00396B9E">
        <w:rPr>
          <w:rFonts w:ascii="Times New Roman" w:hAnsi="Times New Roman"/>
          <w:sz w:val="24"/>
          <w:szCs w:val="24"/>
          <w:lang w:eastAsia="it-IT"/>
        </w:rPr>
        <w:t>e</w:t>
      </w:r>
      <w:r w:rsidRPr="00396B9E">
        <w:rPr>
          <w:rFonts w:ascii="Times New Roman" w:hAnsi="Times New Roman"/>
          <w:i/>
          <w:sz w:val="24"/>
          <w:szCs w:val="24"/>
          <w:lang w:eastAsia="it-IT"/>
        </w:rPr>
        <w:t xml:space="preserve"> Sevillanas</w:t>
      </w:r>
      <w:r w:rsidRPr="00396B9E">
        <w:rPr>
          <w:rFonts w:ascii="Times New Roman" w:hAnsi="Times New Roman"/>
          <w:sz w:val="24"/>
          <w:szCs w:val="24"/>
          <w:lang w:eastAsia="it-IT"/>
        </w:rPr>
        <w:t xml:space="preserve">. Dopo la visione, </w:t>
      </w:r>
      <w:r w:rsidRPr="005621E4">
        <w:rPr>
          <w:rFonts w:ascii="Times New Roman" w:hAnsi="Times New Roman"/>
          <w:sz w:val="24"/>
          <w:szCs w:val="24"/>
          <w:u w:val="single"/>
          <w:lang w:eastAsia="it-IT"/>
        </w:rPr>
        <w:t>intervista</w:t>
      </w:r>
      <w:r w:rsidRPr="00396B9E">
        <w:rPr>
          <w:rFonts w:ascii="Times New Roman" w:hAnsi="Times New Roman"/>
          <w:sz w:val="24"/>
          <w:szCs w:val="24"/>
          <w:lang w:eastAsia="it-IT"/>
        </w:rPr>
        <w:t xml:space="preserve"> a Rosa Belmonte e Juan Polvillo, i ballerini ospiti.</w:t>
      </w:r>
    </w:p>
    <w:p w:rsidR="00A90016" w:rsidRPr="00396B9E" w:rsidRDefault="00A90016" w:rsidP="005621E4">
      <w:pPr>
        <w:pStyle w:val="NoSpacing"/>
        <w:rPr>
          <w:rFonts w:ascii="Times New Roman" w:hAnsi="Times New Roman"/>
          <w:sz w:val="24"/>
          <w:szCs w:val="24"/>
          <w:lang w:eastAsia="it-IT"/>
        </w:rPr>
      </w:pPr>
      <w:r w:rsidRPr="00396B9E">
        <w:rPr>
          <w:rFonts w:ascii="Times New Roman" w:hAnsi="Times New Roman"/>
          <w:sz w:val="24"/>
          <w:szCs w:val="24"/>
          <w:lang w:eastAsia="it-IT"/>
        </w:rPr>
        <w:br/>
        <w:t>DOMENICA 17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STAGES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 xml:space="preserve">MATTINA - </w:t>
      </w:r>
      <w:r w:rsidRPr="00396B9E">
        <w:rPr>
          <w:rFonts w:ascii="Times New Roman" w:hAnsi="Times New Roman"/>
          <w:sz w:val="24"/>
          <w:szCs w:val="24"/>
          <w:u w:val="single"/>
          <w:lang w:eastAsia="it-IT"/>
        </w:rPr>
        <w:t>Musica</w:t>
      </w:r>
      <w:r w:rsidRPr="00396B9E">
        <w:rPr>
          <w:rFonts w:ascii="Times New Roman" w:hAnsi="Times New Roman"/>
          <w:sz w:val="24"/>
          <w:szCs w:val="24"/>
          <w:lang w:eastAsia="it-IT"/>
        </w:rPr>
        <w:t xml:space="preserve"> (canto su prenotazione)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Cajon h. 11,15-13.15 – Francesco Perrotta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Chitarra h. 9-11 – Antonio Porro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POMERIGGIO – Baile</w:t>
      </w:r>
    </w:p>
    <w:p w:rsidR="00A90016" w:rsidRDefault="00A90016" w:rsidP="005621E4">
      <w:pPr>
        <w:pStyle w:val="NoSpacing"/>
        <w:rPr>
          <w:rFonts w:ascii="Times New Roman" w:hAnsi="Times New Roman"/>
          <w:sz w:val="24"/>
          <w:szCs w:val="24"/>
          <w:lang w:eastAsia="it-IT"/>
        </w:rPr>
      </w:pPr>
      <w:r w:rsidRPr="00396B9E">
        <w:rPr>
          <w:rFonts w:ascii="Times New Roman" w:hAnsi="Times New Roman"/>
          <w:sz w:val="24"/>
          <w:szCs w:val="24"/>
          <w:lang w:eastAsia="it-IT"/>
        </w:rPr>
        <w:t>c/o Centro studi danza MOV'ART - via XX Settembre, 9/A - Porto Maurizio Imperia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Rosa Belmonte e Juan Polvillo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</w:p>
    <w:p w:rsidR="00A90016" w:rsidRDefault="00A90016" w:rsidP="005621E4">
      <w:pPr>
        <w:pStyle w:val="NoSpacing"/>
        <w:rPr>
          <w:rFonts w:ascii="Times New Roman" w:hAnsi="Times New Roman"/>
          <w:sz w:val="24"/>
          <w:szCs w:val="24"/>
        </w:rPr>
      </w:pPr>
      <w:r w:rsidRPr="00396B9E">
        <w:rPr>
          <w:rFonts w:ascii="Times New Roman" w:hAnsi="Times New Roman"/>
          <w:sz w:val="24"/>
          <w:szCs w:val="24"/>
          <w:lang w:eastAsia="it-IT"/>
        </w:rPr>
        <w:t>INTERMEDIO ALEGRIA con Rosa Belmonte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INTERMEDIO TANGOS con Juan Polvillo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AVANZADO TARANTO con Rosa Belmonte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AVANZADO SOLEA POR BULERIAS con Juan Polvillo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 xml:space="preserve">Intermedio h. 14-15,30 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>I</w:t>
      </w:r>
      <w:r>
        <w:rPr>
          <w:rFonts w:ascii="Times New Roman" w:hAnsi="Times New Roman"/>
          <w:sz w:val="24"/>
          <w:szCs w:val="24"/>
          <w:lang w:eastAsia="it-IT"/>
        </w:rPr>
        <w:t>ntermedio h. 15,45-17,15</w:t>
      </w:r>
      <w:r>
        <w:rPr>
          <w:rFonts w:ascii="Times New Roman" w:hAnsi="Times New Roman"/>
          <w:sz w:val="24"/>
          <w:szCs w:val="24"/>
          <w:lang w:eastAsia="it-IT"/>
        </w:rPr>
        <w:br/>
        <w:t>Avanzat</w:t>
      </w:r>
      <w:r w:rsidRPr="00396B9E">
        <w:rPr>
          <w:rFonts w:ascii="Times New Roman" w:hAnsi="Times New Roman"/>
          <w:sz w:val="24"/>
          <w:szCs w:val="24"/>
          <w:lang w:eastAsia="it-IT"/>
        </w:rPr>
        <w:t>o h. 17,30-19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  <w:t xml:space="preserve">Avanzato h. 19,15-20,45 </w:t>
      </w:r>
      <w:r w:rsidRPr="00396B9E">
        <w:rPr>
          <w:rFonts w:ascii="Times New Roman" w:hAnsi="Times New Roman"/>
          <w:sz w:val="24"/>
          <w:szCs w:val="24"/>
          <w:lang w:eastAsia="it-IT"/>
        </w:rPr>
        <w:br/>
      </w:r>
    </w:p>
    <w:p w:rsidR="00A90016" w:rsidRPr="005621E4" w:rsidRDefault="00A90016" w:rsidP="005621E4">
      <w:pPr>
        <w:pStyle w:val="NoSpacing"/>
        <w:rPr>
          <w:rFonts w:ascii="Times New Roman" w:hAnsi="Times New Roman"/>
          <w:b/>
          <w:sz w:val="24"/>
          <w:szCs w:val="24"/>
        </w:rPr>
      </w:pPr>
      <w:r w:rsidRPr="005621E4">
        <w:rPr>
          <w:rFonts w:ascii="Times New Roman" w:hAnsi="Times New Roman"/>
          <w:b/>
          <w:sz w:val="24"/>
          <w:szCs w:val="24"/>
        </w:rPr>
        <w:t>Per info e costi contattare l’organizzazione</w:t>
      </w:r>
    </w:p>
    <w:p w:rsidR="00A90016" w:rsidRDefault="00A90016" w:rsidP="005621E4">
      <w:pPr>
        <w:pStyle w:val="NoSpacing"/>
        <w:jc w:val="both"/>
        <w:rPr>
          <w:rFonts w:ascii="Times New Roman" w:hAnsi="Times New Roman"/>
          <w:sz w:val="24"/>
          <w:szCs w:val="24"/>
        </w:rPr>
      </w:pPr>
      <w:hyperlink r:id="rId4" w:history="1">
        <w:r w:rsidRPr="004B7116">
          <w:rPr>
            <w:rStyle w:val="Hyperlink"/>
            <w:rFonts w:ascii="Times New Roman" w:hAnsi="Times New Roman"/>
            <w:sz w:val="24"/>
            <w:szCs w:val="24"/>
          </w:rPr>
          <w:t>flamenco.festival.imperia@gmail.com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A90016" w:rsidRDefault="00A90016" w:rsidP="005621E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Facebook I Flamenco Festival Imperia </w:t>
      </w:r>
      <w:hyperlink r:id="rId5" w:history="1">
        <w:r w:rsidRPr="004B7116">
          <w:rPr>
            <w:rStyle w:val="Hyperlink"/>
            <w:rFonts w:ascii="Times New Roman" w:hAnsi="Times New Roman"/>
            <w:sz w:val="24"/>
            <w:szCs w:val="24"/>
          </w:rPr>
          <w:t>https://www.facebook.com/events/1047816598617011/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A90016" w:rsidRPr="00396B9E" w:rsidRDefault="00A90016" w:rsidP="005621E4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cell. 3493144730</w:t>
      </w:r>
      <w:bookmarkStart w:id="0" w:name="_GoBack"/>
      <w:bookmarkEnd w:id="0"/>
    </w:p>
    <w:sectPr w:rsidR="00A90016" w:rsidRPr="00396B9E" w:rsidSect="00EA5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D09"/>
    <w:rsid w:val="001B4A40"/>
    <w:rsid w:val="00396B9E"/>
    <w:rsid w:val="004006D8"/>
    <w:rsid w:val="00473849"/>
    <w:rsid w:val="00485D09"/>
    <w:rsid w:val="004B7116"/>
    <w:rsid w:val="005621E4"/>
    <w:rsid w:val="005917EF"/>
    <w:rsid w:val="00641F4D"/>
    <w:rsid w:val="008972CB"/>
    <w:rsid w:val="00983DD5"/>
    <w:rsid w:val="00A90016"/>
    <w:rsid w:val="00BF5258"/>
    <w:rsid w:val="00C322FE"/>
    <w:rsid w:val="00E2378B"/>
    <w:rsid w:val="00E8042F"/>
    <w:rsid w:val="00E92FF9"/>
    <w:rsid w:val="00EA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5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85D09"/>
    <w:rPr>
      <w:lang w:eastAsia="en-US"/>
    </w:rPr>
  </w:style>
  <w:style w:type="character" w:customStyle="1" w:styleId="textexposedshow">
    <w:name w:val="text_exposed_show"/>
    <w:basedOn w:val="DefaultParagraphFont"/>
    <w:uiPriority w:val="99"/>
    <w:rsid w:val="00473849"/>
    <w:rPr>
      <w:rFonts w:cs="Times New Roman"/>
    </w:rPr>
  </w:style>
  <w:style w:type="character" w:styleId="Hyperlink">
    <w:name w:val="Hyperlink"/>
    <w:basedOn w:val="DefaultParagraphFont"/>
    <w:uiPriority w:val="99"/>
    <w:rsid w:val="008972C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7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7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7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7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674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3267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674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674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74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674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67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4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2674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674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67458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2674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674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2674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26745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26745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2674597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2674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26745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267458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6745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32674573">
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26745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26745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326745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326745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32674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43267458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326745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326745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3267458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326746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326745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2674560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326745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events/1047816598617011/" TargetMode="External"/><Relationship Id="rId4" Type="http://schemas.openxmlformats.org/officeDocument/2006/relationships/hyperlink" Target="mailto:flamenco.festival.imper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328</Words>
  <Characters>1872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Tutti al mare, a ballar flamenco</dc:title>
  <dc:subject/>
  <dc:creator>Paolo</dc:creator>
  <cp:keywords/>
  <dc:description/>
  <cp:lastModifiedBy>Carlo</cp:lastModifiedBy>
  <cp:revision>2</cp:revision>
  <dcterms:created xsi:type="dcterms:W3CDTF">2016-07-04T19:09:00Z</dcterms:created>
  <dcterms:modified xsi:type="dcterms:W3CDTF">2016-07-04T19:09:00Z</dcterms:modified>
</cp:coreProperties>
</file>